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1AFB3" w14:textId="2629598C" w:rsidR="00796BEB" w:rsidRPr="001F18E6" w:rsidRDefault="008E4049" w:rsidP="001F18E6">
      <w:pPr>
        <w:pStyle w:val="Titre1"/>
        <w:rPr>
          <w:rFonts w:ascii="Calibri" w:hAnsi="Calibri" w:cs="Calibri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29D8D2EE" wp14:editId="77C539CA">
            <wp:simplePos x="0" y="0"/>
            <wp:positionH relativeFrom="column">
              <wp:posOffset>2757805</wp:posOffset>
            </wp:positionH>
            <wp:positionV relativeFrom="paragraph">
              <wp:posOffset>2540</wp:posOffset>
            </wp:positionV>
            <wp:extent cx="1036320" cy="1051560"/>
            <wp:effectExtent l="0" t="0" r="0" b="0"/>
            <wp:wrapNone/>
            <wp:docPr id="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6BEB" w:rsidRPr="00C23B90">
        <w:rPr>
          <w:rFonts w:ascii="Calibri" w:hAnsi="Calibri" w:cs="Calibri"/>
          <w:sz w:val="72"/>
          <w:szCs w:val="72"/>
        </w:rPr>
        <w:t xml:space="preserve">FILSEL VOYAGES              </w:t>
      </w:r>
      <w:r w:rsidR="00115307">
        <w:t xml:space="preserve">                              </w:t>
      </w:r>
    </w:p>
    <w:p w14:paraId="6B3E367F" w14:textId="2F52ECFE" w:rsidR="0051066D" w:rsidRPr="003B1764" w:rsidRDefault="00063F3D" w:rsidP="00796BEB">
      <w:pPr>
        <w:pStyle w:val="Titre2"/>
        <w:rPr>
          <w:rFonts w:ascii="Calibri" w:hAnsi="Calibri" w:cs="Calibri"/>
        </w:rPr>
      </w:pPr>
      <w:r>
        <w:rPr>
          <w:rFonts w:ascii="Calibri" w:hAnsi="Calibri" w:cs="Calibri"/>
        </w:rPr>
        <w:t>Tel / R BEAL        / 06 63 84 81 73</w:t>
      </w:r>
      <w:r w:rsidR="00115307" w:rsidRPr="003B1764">
        <w:rPr>
          <w:rFonts w:ascii="Calibri" w:hAnsi="Calibri" w:cs="Calibri"/>
        </w:rPr>
        <w:t xml:space="preserve">     </w:t>
      </w:r>
      <w:r w:rsidR="00ED7185" w:rsidRPr="003B1764">
        <w:rPr>
          <w:rFonts w:ascii="Calibri" w:hAnsi="Calibri" w:cs="Calibri"/>
        </w:rPr>
        <w:t xml:space="preserve">                                                            </w:t>
      </w:r>
    </w:p>
    <w:p w14:paraId="231BE3EC" w14:textId="55A58931" w:rsidR="00ED7185" w:rsidRPr="003B1764" w:rsidRDefault="0051066D" w:rsidP="001F18E6">
      <w:pPr>
        <w:pStyle w:val="Titre2"/>
        <w:rPr>
          <w:rFonts w:ascii="Calibri" w:hAnsi="Calibri" w:cs="Calibri"/>
          <w:i/>
          <w:iCs/>
          <w:sz w:val="16"/>
          <w:szCs w:val="16"/>
        </w:rPr>
      </w:pPr>
      <w:r w:rsidRPr="003B1764">
        <w:rPr>
          <w:rFonts w:ascii="Calibri" w:hAnsi="Calibri" w:cs="Calibri"/>
        </w:rPr>
        <w:t xml:space="preserve">Tél / L </w:t>
      </w:r>
      <w:r w:rsidR="00DA7D36" w:rsidRPr="003B1764">
        <w:rPr>
          <w:rFonts w:ascii="Calibri" w:hAnsi="Calibri" w:cs="Calibri"/>
        </w:rPr>
        <w:t xml:space="preserve">MINOTTI </w:t>
      </w:r>
      <w:proofErr w:type="gramStart"/>
      <w:r w:rsidR="00DA7D36" w:rsidRPr="003B1764">
        <w:rPr>
          <w:rFonts w:ascii="Calibri" w:hAnsi="Calibri" w:cs="Calibri"/>
        </w:rPr>
        <w:t>/</w:t>
      </w:r>
      <w:r w:rsidRPr="003B1764">
        <w:rPr>
          <w:rFonts w:ascii="Calibri" w:hAnsi="Calibri" w:cs="Calibri"/>
        </w:rPr>
        <w:t xml:space="preserve">  06</w:t>
      </w:r>
      <w:proofErr w:type="gramEnd"/>
      <w:r w:rsidRPr="003B1764">
        <w:rPr>
          <w:rFonts w:ascii="Calibri" w:hAnsi="Calibri" w:cs="Calibri"/>
        </w:rPr>
        <w:t xml:space="preserve"> 75 22 90 85</w:t>
      </w:r>
      <w:r w:rsidR="00796BEB" w:rsidRPr="003B1764">
        <w:rPr>
          <w:rFonts w:ascii="Calibri" w:hAnsi="Calibri" w:cs="Calibri"/>
        </w:rPr>
        <w:t xml:space="preserve">                                                                          </w:t>
      </w:r>
      <w:r w:rsidR="00B158FC" w:rsidRPr="003B1764">
        <w:rPr>
          <w:rFonts w:ascii="Calibri" w:hAnsi="Calibri" w:cs="Calibri"/>
        </w:rPr>
        <w:t xml:space="preserve">                                                                            </w:t>
      </w:r>
    </w:p>
    <w:p w14:paraId="4D25C26D" w14:textId="3807CD23" w:rsidR="004C2616" w:rsidRDefault="00E00B7D" w:rsidP="006A49AB">
      <w:pPr>
        <w:pStyle w:val="Titre2"/>
        <w:rPr>
          <w:rFonts w:ascii="Calibri" w:hAnsi="Calibri" w:cs="Calibri"/>
        </w:rPr>
      </w:pPr>
      <w:bookmarkStart w:id="0" w:name="_Hlk92183906"/>
      <w:r>
        <w:rPr>
          <w:rFonts w:ascii="Calibri" w:hAnsi="Calibri" w:cs="Calibri"/>
        </w:rPr>
        <w:t xml:space="preserve">                                          </w:t>
      </w:r>
    </w:p>
    <w:p w14:paraId="2D3F36AF" w14:textId="4F9751CC" w:rsidR="00063F3D" w:rsidRPr="0021569E" w:rsidRDefault="00E00B7D" w:rsidP="00E00B7D">
      <w:pPr>
        <w:rPr>
          <w:color w:val="EE0000"/>
          <w:sz w:val="32"/>
          <w:szCs w:val="32"/>
        </w:rPr>
      </w:pPr>
      <w:r>
        <w:t xml:space="preserve">                                   VOYAGE</w:t>
      </w:r>
      <w:r w:rsidR="00063F3D">
        <w:t> </w:t>
      </w:r>
      <w:r w:rsidR="007C68C5">
        <w:rPr>
          <w:color w:val="EE0000"/>
          <w:sz w:val="32"/>
          <w:szCs w:val="32"/>
        </w:rPr>
        <w:t>EGYPTE</w:t>
      </w:r>
      <w:proofErr w:type="gramStart"/>
      <w:r w:rsidR="007C68C5">
        <w:rPr>
          <w:color w:val="EE0000"/>
          <w:sz w:val="28"/>
          <w:szCs w:val="28"/>
        </w:rPr>
        <w:t xml:space="preserve"> </w:t>
      </w:r>
      <w:r w:rsidR="0021569E">
        <w:rPr>
          <w:color w:val="EE0000"/>
          <w:sz w:val="28"/>
          <w:szCs w:val="28"/>
        </w:rPr>
        <w:t xml:space="preserve">  </w:t>
      </w:r>
      <w:r w:rsidR="0021569E">
        <w:rPr>
          <w:color w:val="EE0000"/>
          <w:sz w:val="32"/>
          <w:szCs w:val="32"/>
        </w:rPr>
        <w:t>:</w:t>
      </w:r>
      <w:proofErr w:type="gramEnd"/>
      <w:r w:rsidR="0021569E">
        <w:rPr>
          <w:color w:val="EE0000"/>
          <w:sz w:val="32"/>
          <w:szCs w:val="32"/>
        </w:rPr>
        <w:t xml:space="preserve">    4390€</w:t>
      </w:r>
    </w:p>
    <w:p w14:paraId="4E6EEB37" w14:textId="77777777" w:rsidR="00063F3D" w:rsidRDefault="00063F3D" w:rsidP="00E00B7D"/>
    <w:p w14:paraId="20023724" w14:textId="40F91DAA" w:rsidR="00E00B7D" w:rsidRDefault="00063F3D" w:rsidP="00E00B7D">
      <w:r>
        <w:t xml:space="preserve">                                    DATE :</w:t>
      </w:r>
      <w:r w:rsidR="007C68C5">
        <w:t xml:space="preserve">  1</w:t>
      </w:r>
      <w:r w:rsidR="007C68C5" w:rsidRPr="007C68C5">
        <w:rPr>
          <w:vertAlign w:val="superscript"/>
        </w:rPr>
        <w:t>ER</w:t>
      </w:r>
      <w:r w:rsidR="007C68C5">
        <w:t xml:space="preserve"> </w:t>
      </w:r>
      <w:proofErr w:type="gramStart"/>
      <w:r w:rsidR="007C68C5">
        <w:t>GROUPE</w:t>
      </w:r>
      <w:r w:rsidR="00297B8B">
        <w:t xml:space="preserve">  du</w:t>
      </w:r>
      <w:proofErr w:type="gramEnd"/>
      <w:r w:rsidR="00297B8B">
        <w:t xml:space="preserve"> 03 AU 12 MARS 2028</w:t>
      </w:r>
    </w:p>
    <w:p w14:paraId="5220EF58" w14:textId="04172FC7" w:rsidR="007C68C5" w:rsidRDefault="007C68C5" w:rsidP="00E00B7D">
      <w:r>
        <w:t xml:space="preserve">                                                   2EME GROUPE</w:t>
      </w:r>
      <w:r w:rsidR="00297B8B">
        <w:t xml:space="preserve"> DU 10 AU 19 MARS 2028</w:t>
      </w:r>
    </w:p>
    <w:p w14:paraId="514B2273" w14:textId="7DA56BBC" w:rsidR="00E00B7D" w:rsidRPr="00E00B7D" w:rsidRDefault="00E00B7D" w:rsidP="00E00B7D">
      <w:pPr>
        <w:rPr>
          <w:sz w:val="28"/>
          <w:szCs w:val="28"/>
        </w:rPr>
      </w:pPr>
      <w:r>
        <w:t xml:space="preserve">          </w:t>
      </w:r>
    </w:p>
    <w:p w14:paraId="3CA0B6D0" w14:textId="77777777" w:rsidR="001E2F7D" w:rsidRDefault="001E2F7D" w:rsidP="006E05B6">
      <w:pPr>
        <w:rPr>
          <w:rFonts w:ascii="Calibri" w:hAnsi="Calibri" w:cs="Calibri"/>
          <w:sz w:val="22"/>
          <w:szCs w:val="22"/>
        </w:rPr>
      </w:pPr>
    </w:p>
    <w:p w14:paraId="1D1D622D" w14:textId="3C5CF8D3" w:rsidR="006A0B90" w:rsidRDefault="005B53A0" w:rsidP="006E05B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="006A0B90">
        <w:rPr>
          <w:rFonts w:ascii="Calibri" w:hAnsi="Calibri" w:cs="Calibri"/>
          <w:b/>
          <w:bCs/>
        </w:rPr>
        <w:t>NOM………</w:t>
      </w:r>
      <w:r w:rsidR="0021569E">
        <w:rPr>
          <w:rFonts w:ascii="Calibri" w:hAnsi="Calibri" w:cs="Calibri"/>
          <w:b/>
          <w:bCs/>
        </w:rPr>
        <w:t xml:space="preserve">                                                    </w:t>
      </w:r>
      <w:proofErr w:type="spellStart"/>
      <w:proofErr w:type="gramStart"/>
      <w:r w:rsidR="0021569E">
        <w:rPr>
          <w:rFonts w:ascii="Calibri" w:hAnsi="Calibri" w:cs="Calibri"/>
          <w:b/>
          <w:bCs/>
        </w:rPr>
        <w:t>epouse</w:t>
      </w:r>
      <w:proofErr w:type="spellEnd"/>
      <w:proofErr w:type="gramEnd"/>
      <w:r w:rsidR="0021569E">
        <w:rPr>
          <w:rFonts w:ascii="Calibri" w:hAnsi="Calibri" w:cs="Calibri"/>
          <w:b/>
          <w:bCs/>
        </w:rPr>
        <w:t>…</w:t>
      </w:r>
      <w:proofErr w:type="gramStart"/>
      <w:r w:rsidR="0021569E">
        <w:rPr>
          <w:rFonts w:ascii="Calibri" w:hAnsi="Calibri" w:cs="Calibri"/>
          <w:b/>
          <w:bCs/>
        </w:rPr>
        <w:t>…….</w:t>
      </w:r>
      <w:proofErr w:type="gramEnd"/>
      <w:r w:rsidR="0021569E">
        <w:rPr>
          <w:rFonts w:ascii="Calibri" w:hAnsi="Calibri" w:cs="Calibri"/>
          <w:b/>
          <w:bCs/>
        </w:rPr>
        <w:t>.</w:t>
      </w:r>
    </w:p>
    <w:p w14:paraId="56FF64FB" w14:textId="77777777" w:rsidR="006A0B90" w:rsidRDefault="006A0B90" w:rsidP="006E05B6">
      <w:pPr>
        <w:rPr>
          <w:rFonts w:ascii="Calibri" w:hAnsi="Calibri" w:cs="Calibri"/>
          <w:b/>
          <w:bCs/>
        </w:rPr>
      </w:pPr>
    </w:p>
    <w:p w14:paraId="74F2CDFB" w14:textId="43A83412" w:rsidR="006A0B90" w:rsidRDefault="006A0B90" w:rsidP="006E05B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PRENOM…</w:t>
      </w:r>
      <w:proofErr w:type="gramStart"/>
      <w:r>
        <w:rPr>
          <w:rFonts w:ascii="Calibri" w:hAnsi="Calibri" w:cs="Calibri"/>
          <w:b/>
          <w:bCs/>
        </w:rPr>
        <w:t>…….</w:t>
      </w:r>
      <w:proofErr w:type="gramEnd"/>
      <w:r>
        <w:rPr>
          <w:rFonts w:ascii="Calibri" w:hAnsi="Calibri" w:cs="Calibri"/>
          <w:b/>
          <w:bCs/>
        </w:rPr>
        <w:t>.</w:t>
      </w:r>
    </w:p>
    <w:p w14:paraId="34DBCC99" w14:textId="77777777" w:rsidR="006A0B90" w:rsidRDefault="006A0B90" w:rsidP="006E05B6">
      <w:pPr>
        <w:rPr>
          <w:rFonts w:ascii="Calibri" w:hAnsi="Calibri" w:cs="Calibri"/>
          <w:b/>
          <w:bCs/>
        </w:rPr>
      </w:pPr>
    </w:p>
    <w:p w14:paraId="3E37B60A" w14:textId="3A3701E0" w:rsidR="006A0B90" w:rsidRDefault="006A0B90" w:rsidP="006E05B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NOM…</w:t>
      </w:r>
      <w:proofErr w:type="gramStart"/>
      <w:r>
        <w:rPr>
          <w:rFonts w:ascii="Calibri" w:hAnsi="Calibri" w:cs="Calibri"/>
          <w:b/>
          <w:bCs/>
        </w:rPr>
        <w:t>…….</w:t>
      </w:r>
      <w:proofErr w:type="gramEnd"/>
      <w:r>
        <w:rPr>
          <w:rFonts w:ascii="Calibri" w:hAnsi="Calibri" w:cs="Calibri"/>
          <w:b/>
          <w:bCs/>
        </w:rPr>
        <w:t>.</w:t>
      </w:r>
    </w:p>
    <w:p w14:paraId="3A2EF12C" w14:textId="77777777" w:rsidR="006A0B90" w:rsidRDefault="006A0B90" w:rsidP="006E05B6">
      <w:pPr>
        <w:rPr>
          <w:rFonts w:ascii="Calibri" w:hAnsi="Calibri" w:cs="Calibri"/>
          <w:b/>
          <w:bCs/>
        </w:rPr>
      </w:pPr>
    </w:p>
    <w:p w14:paraId="7B54849A" w14:textId="171D3C55" w:rsidR="006A0B90" w:rsidRDefault="006A0B90" w:rsidP="006E05B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PRENOM……….</w:t>
      </w:r>
    </w:p>
    <w:p w14:paraId="3A9F9091" w14:textId="77777777" w:rsidR="006A0B90" w:rsidRDefault="006A0B90" w:rsidP="006E05B6">
      <w:pPr>
        <w:rPr>
          <w:rFonts w:ascii="Calibri" w:hAnsi="Calibri" w:cs="Calibri"/>
          <w:b/>
          <w:bCs/>
        </w:rPr>
      </w:pPr>
    </w:p>
    <w:p w14:paraId="5AB9AAB9" w14:textId="7960C83A" w:rsidR="006A0B90" w:rsidRDefault="006A0B90" w:rsidP="006E05B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TEL DOMICILE                                                                           MOBILE</w:t>
      </w:r>
    </w:p>
    <w:p w14:paraId="20DB5BA9" w14:textId="77777777" w:rsidR="006A0B90" w:rsidRDefault="006A0B90" w:rsidP="006E05B6">
      <w:pPr>
        <w:rPr>
          <w:rFonts w:ascii="Calibri" w:hAnsi="Calibri" w:cs="Calibri"/>
          <w:b/>
          <w:bCs/>
        </w:rPr>
      </w:pPr>
    </w:p>
    <w:p w14:paraId="44DDC90C" w14:textId="19AECF10" w:rsidR="006A0B90" w:rsidRDefault="006A0B90" w:rsidP="006E05B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ADRESSE MAIL</w:t>
      </w:r>
    </w:p>
    <w:p w14:paraId="56CDCB05" w14:textId="77777777" w:rsidR="006A0B90" w:rsidRDefault="006A0B90" w:rsidP="006E05B6">
      <w:pPr>
        <w:rPr>
          <w:rFonts w:ascii="Calibri" w:hAnsi="Calibri" w:cs="Calibri"/>
          <w:b/>
          <w:bCs/>
        </w:rPr>
      </w:pPr>
    </w:p>
    <w:p w14:paraId="0150DEE9" w14:textId="2CFCA38F" w:rsidR="006A0B90" w:rsidRDefault="006A0B90" w:rsidP="006E05B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ADRESSE POSTALE</w:t>
      </w:r>
    </w:p>
    <w:p w14:paraId="7D5265CA" w14:textId="5FE4A90D" w:rsidR="006A0B90" w:rsidRDefault="006A0B90" w:rsidP="006E05B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  </w:t>
      </w:r>
    </w:p>
    <w:p w14:paraId="55D89ECF" w14:textId="4B27F2F5" w:rsidR="006A0B90" w:rsidRDefault="006A0B90" w:rsidP="006E05B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JE RESERVE POUR…………PERSONNES                                   A………</w:t>
      </w:r>
      <w:proofErr w:type="gramStart"/>
      <w:r>
        <w:rPr>
          <w:rFonts w:ascii="Calibri" w:hAnsi="Calibri" w:cs="Calibri"/>
          <w:b/>
          <w:bCs/>
        </w:rPr>
        <w:t>…….</w:t>
      </w:r>
      <w:proofErr w:type="gramEnd"/>
      <w:r>
        <w:rPr>
          <w:rFonts w:ascii="Calibri" w:hAnsi="Calibri" w:cs="Calibri"/>
          <w:b/>
          <w:bCs/>
        </w:rPr>
        <w:t>.TOTAL :</w:t>
      </w:r>
    </w:p>
    <w:p w14:paraId="3A0BC575" w14:textId="77777777" w:rsidR="00D7218F" w:rsidRDefault="00D7218F" w:rsidP="006E05B6">
      <w:pPr>
        <w:rPr>
          <w:rFonts w:ascii="Calibri" w:hAnsi="Calibri" w:cs="Calibri"/>
          <w:b/>
          <w:bCs/>
        </w:rPr>
      </w:pPr>
    </w:p>
    <w:p w14:paraId="34A95C4D" w14:textId="31DAE565" w:rsidR="00D7218F" w:rsidRDefault="00D7218F" w:rsidP="006E05B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PAS DE CHAMBRES SEULES POUR CE VOYAGE</w:t>
      </w:r>
    </w:p>
    <w:p w14:paraId="66DD3365" w14:textId="77777777" w:rsidR="006A0B90" w:rsidRDefault="006A0B90" w:rsidP="006E05B6">
      <w:pPr>
        <w:rPr>
          <w:rFonts w:ascii="Calibri" w:hAnsi="Calibri" w:cs="Calibri"/>
          <w:b/>
          <w:bCs/>
        </w:rPr>
      </w:pPr>
    </w:p>
    <w:p w14:paraId="5D412CFD" w14:textId="72A0906A" w:rsidR="006A0B90" w:rsidRDefault="006A0B90" w:rsidP="006E05B6">
      <w:pPr>
        <w:rPr>
          <w:rFonts w:ascii="Calibri" w:hAnsi="Calibri" w:cs="Calibri"/>
          <w:b/>
          <w:bCs/>
        </w:rPr>
      </w:pPr>
    </w:p>
    <w:p w14:paraId="05661EEB" w14:textId="15ACB656" w:rsidR="006A0B90" w:rsidRDefault="006A0B90" w:rsidP="006E05B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                                                                                                     MONTANT TOTAL :</w:t>
      </w:r>
    </w:p>
    <w:p w14:paraId="141AA134" w14:textId="77777777" w:rsidR="006A0B90" w:rsidRDefault="006A0B90" w:rsidP="006E05B6">
      <w:pPr>
        <w:rPr>
          <w:rFonts w:ascii="Calibri" w:hAnsi="Calibri" w:cs="Calibri"/>
          <w:b/>
          <w:bCs/>
        </w:rPr>
      </w:pPr>
    </w:p>
    <w:p w14:paraId="0EEEC0D7" w14:textId="6F5910A6" w:rsidR="006A0B90" w:rsidRDefault="006A0B90" w:rsidP="006E05B6">
      <w:pPr>
        <w:rPr>
          <w:rFonts w:ascii="Calibri" w:hAnsi="Calibri" w:cs="Calibri"/>
          <w:b/>
          <w:bCs/>
          <w:color w:val="FF0000"/>
        </w:rPr>
      </w:pPr>
      <w:r>
        <w:rPr>
          <w:rFonts w:ascii="Calibri" w:hAnsi="Calibri" w:cs="Calibri"/>
          <w:b/>
          <w:bCs/>
          <w:color w:val="FF0000"/>
        </w:rPr>
        <w:t>ALLERGIES :</w:t>
      </w:r>
    </w:p>
    <w:p w14:paraId="30E3CACF" w14:textId="77777777" w:rsidR="006A0B90" w:rsidRDefault="006A0B90" w:rsidP="006E05B6">
      <w:pPr>
        <w:rPr>
          <w:rFonts w:ascii="Calibri" w:hAnsi="Calibri" w:cs="Calibri"/>
          <w:b/>
          <w:bCs/>
          <w:color w:val="FF0000"/>
        </w:rPr>
      </w:pPr>
    </w:p>
    <w:p w14:paraId="42C90628" w14:textId="684E920E" w:rsidR="006A0B90" w:rsidRDefault="006A0B90" w:rsidP="006E05B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POUR CE VOYAGE NOUS </w:t>
      </w:r>
      <w:r w:rsidR="001B2D4F">
        <w:rPr>
          <w:rFonts w:ascii="Calibri" w:hAnsi="Calibri" w:cs="Calibri"/>
          <w:b/>
          <w:bCs/>
        </w:rPr>
        <w:t>FAIRE PARVENIR 2 OU 3 CHEQUES REPRESENTANT LE MONTANT TOTAL DU VOYAGE LIBELLES A FILSEL VOYAGES EVITANT AINSI LE</w:t>
      </w:r>
      <w:r w:rsidR="00D92959">
        <w:rPr>
          <w:rFonts w:ascii="Calibri" w:hAnsi="Calibri" w:cs="Calibri"/>
          <w:b/>
          <w:bCs/>
        </w:rPr>
        <w:t>S</w:t>
      </w:r>
      <w:r w:rsidR="001B2D4F">
        <w:rPr>
          <w:rFonts w:ascii="Calibri" w:hAnsi="Calibri" w:cs="Calibri"/>
          <w:b/>
          <w:bCs/>
        </w:rPr>
        <w:t xml:space="preserve"> </w:t>
      </w:r>
      <w:proofErr w:type="gramStart"/>
      <w:r w:rsidR="001B2D4F">
        <w:rPr>
          <w:rFonts w:ascii="Calibri" w:hAnsi="Calibri" w:cs="Calibri"/>
          <w:b/>
          <w:bCs/>
        </w:rPr>
        <w:t>RAPPEL</w:t>
      </w:r>
      <w:r w:rsidR="00D92959">
        <w:rPr>
          <w:rFonts w:ascii="Calibri" w:hAnsi="Calibri" w:cs="Calibri"/>
          <w:b/>
          <w:bCs/>
        </w:rPr>
        <w:t xml:space="preserve">S </w:t>
      </w:r>
      <w:r w:rsidR="001B2D4F">
        <w:rPr>
          <w:rFonts w:ascii="Calibri" w:hAnsi="Calibri" w:cs="Calibri"/>
          <w:b/>
          <w:bCs/>
        </w:rPr>
        <w:t>.NOUS</w:t>
      </w:r>
      <w:proofErr w:type="gramEnd"/>
    </w:p>
    <w:p w14:paraId="30669039" w14:textId="08A6EBF0" w:rsidR="001B2D4F" w:rsidRDefault="001B2D4F" w:rsidP="006E05B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PREVENONS 8 JOURS AVANT ENCAISSEMENTPAR MAIL DONT DATES CI-DESSOUS :</w:t>
      </w:r>
    </w:p>
    <w:p w14:paraId="10A0704E" w14:textId="77777777" w:rsidR="001B2D4F" w:rsidRDefault="001B2D4F" w:rsidP="006E05B6">
      <w:pPr>
        <w:rPr>
          <w:rFonts w:ascii="Calibri" w:hAnsi="Calibri" w:cs="Calibri"/>
          <w:b/>
          <w:bCs/>
        </w:rPr>
      </w:pPr>
    </w:p>
    <w:p w14:paraId="21B28C20" w14:textId="57084A28" w:rsidR="001B2D4F" w:rsidRDefault="001B2D4F" w:rsidP="001B2D4F">
      <w:pPr>
        <w:pStyle w:val="Paragraphedeliste"/>
        <w:numPr>
          <w:ilvl w:val="0"/>
          <w:numId w:val="6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ACOMPTE DE 30% ENCAISSE LE :</w:t>
      </w:r>
      <w:r w:rsidR="00591C42">
        <w:rPr>
          <w:rFonts w:ascii="Calibri" w:hAnsi="Calibri" w:cs="Calibri"/>
          <w:b/>
          <w:bCs/>
        </w:rPr>
        <w:t xml:space="preserve"> 3 juin 2027</w:t>
      </w:r>
    </w:p>
    <w:p w14:paraId="2F38E114" w14:textId="5F7295C0" w:rsidR="001B2D4F" w:rsidRDefault="001B2D4F" w:rsidP="001B2D4F">
      <w:pPr>
        <w:pStyle w:val="Paragraphedeliste"/>
        <w:numPr>
          <w:ilvl w:val="0"/>
          <w:numId w:val="6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2EME VERSEMENT ENCAISSE LE :</w:t>
      </w:r>
      <w:r w:rsidR="00591C42">
        <w:rPr>
          <w:rFonts w:ascii="Calibri" w:hAnsi="Calibri" w:cs="Calibri"/>
          <w:b/>
          <w:bCs/>
        </w:rPr>
        <w:t xml:space="preserve"> 3 octobre 2027</w:t>
      </w:r>
    </w:p>
    <w:p w14:paraId="792033CA" w14:textId="77777777" w:rsidR="0005265B" w:rsidRDefault="001B2D4F" w:rsidP="0005265B">
      <w:pPr>
        <w:pStyle w:val="Paragraphedeliste"/>
        <w:numPr>
          <w:ilvl w:val="0"/>
          <w:numId w:val="6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SOLDE ENCAISSE LE :</w:t>
      </w:r>
      <w:r w:rsidR="00591C42">
        <w:rPr>
          <w:rFonts w:ascii="Calibri" w:hAnsi="Calibri" w:cs="Calibri"/>
          <w:b/>
          <w:bCs/>
        </w:rPr>
        <w:t xml:space="preserve"> </w:t>
      </w:r>
      <w:r w:rsidR="0005265B">
        <w:rPr>
          <w:rFonts w:ascii="Calibri" w:hAnsi="Calibri" w:cs="Calibri"/>
          <w:b/>
          <w:bCs/>
        </w:rPr>
        <w:t xml:space="preserve">2 DECEMBRE 2027 </w:t>
      </w:r>
    </w:p>
    <w:p w14:paraId="2CA27F54" w14:textId="158DB9DE" w:rsidR="001B2D4F" w:rsidRDefault="001B2D4F" w:rsidP="0005265B">
      <w:pPr>
        <w:pStyle w:val="Paragraphedeliste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SELON LE VOYAGE NOUS ENVOYER PHOTOCOPIE PASSEPORT VALIDE 6 MOIS APRES VOTRE RETOUR OU PHOTOCOPIE RECTO VERSO CNI VALIDE EGALEMENT APRES RETOUR</w:t>
      </w:r>
    </w:p>
    <w:p w14:paraId="4E5D0372" w14:textId="77777777" w:rsidR="00E22C25" w:rsidRDefault="00E22C25" w:rsidP="001B2D4F">
      <w:pPr>
        <w:rPr>
          <w:rFonts w:ascii="Calibri" w:hAnsi="Calibri" w:cs="Calibri"/>
          <w:b/>
          <w:bCs/>
        </w:rPr>
      </w:pPr>
    </w:p>
    <w:p w14:paraId="077F1B8E" w14:textId="289912DC" w:rsidR="00E22C25" w:rsidRDefault="00E22C25" w:rsidP="001B2D4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ADRESSER VOS DOCUMENTS AVEC</w:t>
      </w:r>
      <w:r w:rsidR="0005265B">
        <w:rPr>
          <w:rFonts w:ascii="Calibri" w:hAnsi="Calibri" w:cs="Calibri"/>
          <w:b/>
          <w:bCs/>
        </w:rPr>
        <w:t xml:space="preserve"> 2 </w:t>
      </w:r>
      <w:r>
        <w:rPr>
          <w:rFonts w:ascii="Calibri" w:hAnsi="Calibri" w:cs="Calibri"/>
          <w:b/>
          <w:bCs/>
        </w:rPr>
        <w:t>TIMBRES A :</w:t>
      </w:r>
    </w:p>
    <w:p w14:paraId="4CC09173" w14:textId="1927A72A" w:rsidR="00E22C25" w:rsidRDefault="00E22C25" w:rsidP="001B2D4F">
      <w:pPr>
        <w:rPr>
          <w:rFonts w:ascii="Calibri" w:hAnsi="Calibri" w:cs="Calibri"/>
          <w:b/>
          <w:bCs/>
          <w:color w:val="FF0000"/>
        </w:rPr>
      </w:pPr>
      <w:r>
        <w:rPr>
          <w:rFonts w:ascii="Calibri" w:hAnsi="Calibri" w:cs="Calibri"/>
          <w:b/>
          <w:bCs/>
        </w:rPr>
        <w:t xml:space="preserve">                                           </w:t>
      </w:r>
      <w:proofErr w:type="gramStart"/>
      <w:r>
        <w:rPr>
          <w:rFonts w:ascii="Calibri" w:hAnsi="Calibri" w:cs="Calibri"/>
          <w:b/>
          <w:bCs/>
          <w:color w:val="FF0000"/>
        </w:rPr>
        <w:t>LILIANE  MINOTTI</w:t>
      </w:r>
      <w:proofErr w:type="gramEnd"/>
      <w:r>
        <w:rPr>
          <w:rFonts w:ascii="Calibri" w:hAnsi="Calibri" w:cs="Calibri"/>
          <w:b/>
          <w:bCs/>
          <w:color w:val="FF0000"/>
        </w:rPr>
        <w:t xml:space="preserve">  75 RUE QUIVOGNE   </w:t>
      </w:r>
      <w:proofErr w:type="gramStart"/>
      <w:r>
        <w:rPr>
          <w:rFonts w:ascii="Calibri" w:hAnsi="Calibri" w:cs="Calibri"/>
          <w:b/>
          <w:bCs/>
          <w:color w:val="FF0000"/>
        </w:rPr>
        <w:t>69002  LYON</w:t>
      </w:r>
      <w:proofErr w:type="gramEnd"/>
    </w:p>
    <w:p w14:paraId="6375345A" w14:textId="77777777" w:rsidR="00E22C25" w:rsidRDefault="00E22C25" w:rsidP="001B2D4F">
      <w:pPr>
        <w:rPr>
          <w:rFonts w:ascii="Calibri" w:hAnsi="Calibri" w:cs="Calibri"/>
          <w:b/>
          <w:bCs/>
          <w:color w:val="FF0000"/>
        </w:rPr>
      </w:pPr>
    </w:p>
    <w:p w14:paraId="4BC2D32F" w14:textId="77777777" w:rsidR="00E22C25" w:rsidRDefault="00E22C25" w:rsidP="001B2D4F">
      <w:pPr>
        <w:rPr>
          <w:rFonts w:ascii="Calibri" w:hAnsi="Calibri" w:cs="Calibri"/>
          <w:b/>
          <w:bCs/>
          <w:color w:val="FF0000"/>
        </w:rPr>
      </w:pPr>
    </w:p>
    <w:p w14:paraId="257EB07B" w14:textId="641CE61B" w:rsidR="00E22C25" w:rsidRPr="00E22C25" w:rsidRDefault="00E22C25" w:rsidP="001B2D4F">
      <w:pPr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FF0000"/>
        </w:rPr>
        <w:t xml:space="preserve">              </w:t>
      </w:r>
      <w:r>
        <w:rPr>
          <w:rFonts w:ascii="Calibri" w:hAnsi="Calibri" w:cs="Calibri"/>
          <w:b/>
          <w:bCs/>
          <w:color w:val="000000" w:themeColor="text1"/>
        </w:rPr>
        <w:t>SIGNATURE :                                                                           LE</w:t>
      </w:r>
    </w:p>
    <w:p w14:paraId="2239509B" w14:textId="77777777" w:rsidR="001B2D4F" w:rsidRDefault="001B2D4F" w:rsidP="001B2D4F">
      <w:pPr>
        <w:rPr>
          <w:rFonts w:ascii="Calibri" w:hAnsi="Calibri" w:cs="Calibri"/>
          <w:b/>
          <w:bCs/>
        </w:rPr>
      </w:pPr>
    </w:p>
    <w:p w14:paraId="2C41F083" w14:textId="77777777" w:rsidR="001B2D4F" w:rsidRPr="001B2D4F" w:rsidRDefault="001B2D4F" w:rsidP="001B2D4F">
      <w:pPr>
        <w:rPr>
          <w:rFonts w:ascii="Calibri" w:hAnsi="Calibri" w:cs="Calibri"/>
          <w:b/>
          <w:bCs/>
        </w:rPr>
      </w:pPr>
    </w:p>
    <w:p w14:paraId="71C40790" w14:textId="77777777" w:rsidR="001B2D4F" w:rsidRDefault="001B2D4F" w:rsidP="006E05B6">
      <w:pPr>
        <w:rPr>
          <w:rFonts w:ascii="Calibri" w:hAnsi="Calibri" w:cs="Calibri"/>
          <w:b/>
          <w:bCs/>
        </w:rPr>
      </w:pPr>
    </w:p>
    <w:p w14:paraId="5ECDF07D" w14:textId="77777777" w:rsidR="001B2D4F" w:rsidRPr="006A0B90" w:rsidRDefault="001B2D4F" w:rsidP="006E05B6">
      <w:pPr>
        <w:rPr>
          <w:rFonts w:ascii="Calibri" w:hAnsi="Calibri" w:cs="Calibri"/>
          <w:b/>
          <w:bCs/>
        </w:rPr>
      </w:pPr>
    </w:p>
    <w:p w14:paraId="7C92183C" w14:textId="6F9E90E0" w:rsidR="00422B58" w:rsidRDefault="005B53A0" w:rsidP="006E05B6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                                  </w:t>
      </w:r>
    </w:p>
    <w:p w14:paraId="303B47C0" w14:textId="77777777" w:rsidR="005B53A0" w:rsidRDefault="005B53A0" w:rsidP="006E05B6">
      <w:pPr>
        <w:rPr>
          <w:rFonts w:ascii="Calibri" w:hAnsi="Calibri" w:cs="Calibri"/>
          <w:b/>
          <w:bCs/>
          <w:sz w:val="28"/>
          <w:szCs w:val="28"/>
        </w:rPr>
      </w:pPr>
    </w:p>
    <w:p w14:paraId="493A8F8F" w14:textId="77777777" w:rsidR="005B53A0" w:rsidRDefault="005B53A0" w:rsidP="006E05B6">
      <w:pPr>
        <w:rPr>
          <w:rFonts w:ascii="Calibri" w:hAnsi="Calibri" w:cs="Calibri"/>
          <w:b/>
          <w:bCs/>
          <w:sz w:val="22"/>
          <w:szCs w:val="22"/>
        </w:rPr>
      </w:pPr>
    </w:p>
    <w:p w14:paraId="45EC5D28" w14:textId="68775BE0" w:rsidR="006A6AF6" w:rsidRPr="006A6AF6" w:rsidRDefault="006A6AF6" w:rsidP="006A6AF6">
      <w:pPr>
        <w:rPr>
          <w:rFonts w:ascii="Calibri" w:hAnsi="Calibri" w:cs="Calibri"/>
          <w:b/>
          <w:bCs/>
        </w:rPr>
      </w:pPr>
    </w:p>
    <w:p w14:paraId="012397D2" w14:textId="77777777" w:rsidR="006A6AF6" w:rsidRPr="006A6AF6" w:rsidRDefault="006A6AF6" w:rsidP="006A6AF6">
      <w:pPr>
        <w:pStyle w:val="Paragraphedeliste"/>
        <w:rPr>
          <w:rFonts w:ascii="Calibri" w:hAnsi="Calibri" w:cs="Calibri"/>
          <w:b/>
          <w:bCs/>
        </w:rPr>
      </w:pPr>
    </w:p>
    <w:p w14:paraId="46D28431" w14:textId="77777777" w:rsidR="00AF13C1" w:rsidRDefault="00AF13C1" w:rsidP="006E05B6">
      <w:pPr>
        <w:rPr>
          <w:rFonts w:ascii="Calibri" w:hAnsi="Calibri" w:cs="Calibri"/>
          <w:b/>
          <w:bCs/>
          <w:color w:val="FF0000"/>
        </w:rPr>
      </w:pPr>
    </w:p>
    <w:p w14:paraId="7280D971" w14:textId="53DB6E6D" w:rsidR="003E6106" w:rsidRPr="003E6106" w:rsidRDefault="003E6106" w:rsidP="006E05B6">
      <w:pPr>
        <w:rPr>
          <w:rFonts w:ascii="Calibri" w:hAnsi="Calibri" w:cs="Calibri"/>
          <w:b/>
          <w:bCs/>
          <w:sz w:val="28"/>
          <w:szCs w:val="28"/>
        </w:rPr>
      </w:pPr>
    </w:p>
    <w:p w14:paraId="1E04113C" w14:textId="46EA9966" w:rsidR="003E6106" w:rsidRPr="003E6106" w:rsidRDefault="003E6106" w:rsidP="006E05B6">
      <w:pPr>
        <w:rPr>
          <w:rFonts w:ascii="Calibri" w:hAnsi="Calibri" w:cs="Calibri"/>
          <w:b/>
          <w:bCs/>
          <w:color w:val="FF0000"/>
          <w:sz w:val="28"/>
          <w:szCs w:val="28"/>
        </w:rPr>
      </w:pPr>
    </w:p>
    <w:p w14:paraId="18F64534" w14:textId="77777777" w:rsidR="005B53A0" w:rsidRPr="005B53A0" w:rsidRDefault="005B53A0" w:rsidP="006E05B6">
      <w:pPr>
        <w:rPr>
          <w:rFonts w:ascii="Calibri" w:hAnsi="Calibri" w:cs="Calibri"/>
          <w:b/>
          <w:bCs/>
          <w:sz w:val="22"/>
          <w:szCs w:val="22"/>
        </w:rPr>
      </w:pPr>
    </w:p>
    <w:p w14:paraId="0BB8AB5D" w14:textId="77777777" w:rsidR="001E2F7D" w:rsidRDefault="001E2F7D" w:rsidP="006E05B6">
      <w:pPr>
        <w:rPr>
          <w:rFonts w:ascii="Calibri" w:hAnsi="Calibri" w:cs="Calibri"/>
          <w:sz w:val="22"/>
          <w:szCs w:val="22"/>
        </w:rPr>
      </w:pPr>
    </w:p>
    <w:bookmarkEnd w:id="0"/>
    <w:p w14:paraId="11E4D0C1" w14:textId="75EDFA54" w:rsidR="003E6106" w:rsidRDefault="008E4049" w:rsidP="00D729CB">
      <w:pPr>
        <w:rPr>
          <w:rFonts w:ascii="Calibri" w:hAnsi="Calibri" w:cs="Calibri"/>
          <w:b/>
          <w:bCs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468F6B95" wp14:editId="31AA8646">
                <wp:simplePos x="0" y="0"/>
                <wp:positionH relativeFrom="page">
                  <wp:posOffset>180340</wp:posOffset>
                </wp:positionH>
                <wp:positionV relativeFrom="page">
                  <wp:posOffset>5346699</wp:posOffset>
                </wp:positionV>
                <wp:extent cx="252095" cy="0"/>
                <wp:effectExtent l="0" t="0" r="0" b="0"/>
                <wp:wrapNone/>
                <wp:docPr id="677546103" name="Connecteur droit avec flèch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09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199329F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3" o:spid="_x0000_s1026" type="#_x0000_t32" style="position:absolute;margin-left:14.2pt;margin-top:421pt;width:19.8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" strokeweight="1.5pt">
                <w10:wrap anchorx="page" anchory="page"/>
              </v:shape>
            </w:pict>
          </mc:Fallback>
        </mc:AlternateContent>
      </w:r>
      <w:r w:rsidR="005B53A0">
        <w:rPr>
          <w:rFonts w:ascii="Calibri" w:hAnsi="Calibri" w:cs="Calibri"/>
        </w:rPr>
        <w:t xml:space="preserve">  </w:t>
      </w:r>
    </w:p>
    <w:p w14:paraId="52F94FAC" w14:textId="77777777" w:rsidR="003E6106" w:rsidRDefault="003E6106" w:rsidP="00D729CB">
      <w:pPr>
        <w:rPr>
          <w:rFonts w:ascii="Calibri" w:hAnsi="Calibri" w:cs="Calibri"/>
          <w:b/>
          <w:bCs/>
        </w:rPr>
      </w:pPr>
    </w:p>
    <w:p w14:paraId="072D9646" w14:textId="12293C41" w:rsidR="00D729CB" w:rsidRPr="003B1764" w:rsidRDefault="005B53A0" w:rsidP="00D729C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</w:t>
      </w:r>
    </w:p>
    <w:p w14:paraId="7AEAB6B2" w14:textId="77777777" w:rsidR="001E2F7D" w:rsidRDefault="001E2F7D" w:rsidP="00202453">
      <w:pPr>
        <w:widowControl w:val="0"/>
        <w:rPr>
          <w:rFonts w:ascii="Calibri" w:hAnsi="Calibri" w:cs="Calibri"/>
          <w:b/>
          <w:sz w:val="22"/>
          <w:szCs w:val="22"/>
        </w:rPr>
      </w:pPr>
    </w:p>
    <w:p w14:paraId="196FBE82" w14:textId="77777777" w:rsidR="007C2562" w:rsidRDefault="007C2562" w:rsidP="00202453">
      <w:pPr>
        <w:widowControl w:val="0"/>
        <w:rPr>
          <w:rFonts w:ascii="Calibri" w:hAnsi="Calibri" w:cs="Calibri"/>
          <w:b/>
          <w:sz w:val="22"/>
          <w:szCs w:val="22"/>
        </w:rPr>
      </w:pPr>
    </w:p>
    <w:p w14:paraId="6EEC2DCE" w14:textId="77777777" w:rsidR="007C2562" w:rsidRDefault="007C2562" w:rsidP="00202453">
      <w:pPr>
        <w:widowControl w:val="0"/>
        <w:rPr>
          <w:rFonts w:ascii="Calibri" w:hAnsi="Calibri" w:cs="Calibri"/>
          <w:b/>
          <w:sz w:val="22"/>
          <w:szCs w:val="22"/>
        </w:rPr>
      </w:pPr>
    </w:p>
    <w:p w14:paraId="75A63AF5" w14:textId="77777777" w:rsidR="00F92FC6" w:rsidRDefault="00F92FC6" w:rsidP="00F92FC6">
      <w:pPr>
        <w:widowControl w:val="0"/>
        <w:rPr>
          <w:rFonts w:ascii="Calibri" w:hAnsi="Calibri" w:cs="Calibri"/>
          <w:bCs/>
          <w:sz w:val="22"/>
          <w:szCs w:val="22"/>
        </w:rPr>
      </w:pPr>
    </w:p>
    <w:p w14:paraId="0530C46A" w14:textId="77777777" w:rsidR="00F92FC6" w:rsidRDefault="00F92FC6" w:rsidP="00F92FC6">
      <w:pPr>
        <w:widowControl w:val="0"/>
        <w:rPr>
          <w:rFonts w:ascii="Calibri" w:hAnsi="Calibri" w:cs="Calibri"/>
          <w:bCs/>
          <w:sz w:val="22"/>
          <w:szCs w:val="22"/>
        </w:rPr>
      </w:pPr>
    </w:p>
    <w:p w14:paraId="3AEBD047" w14:textId="77777777" w:rsidR="00F92FC6" w:rsidRDefault="00F92FC6" w:rsidP="00F92FC6">
      <w:pPr>
        <w:widowControl w:val="0"/>
        <w:rPr>
          <w:rFonts w:ascii="Calibri" w:hAnsi="Calibri" w:cs="Calibri"/>
          <w:bCs/>
          <w:sz w:val="22"/>
          <w:szCs w:val="22"/>
        </w:rPr>
      </w:pPr>
    </w:p>
    <w:p w14:paraId="03A20F5C" w14:textId="77777777" w:rsidR="00F92FC6" w:rsidRDefault="00F92FC6" w:rsidP="00F92FC6">
      <w:pPr>
        <w:widowControl w:val="0"/>
        <w:rPr>
          <w:rFonts w:ascii="Calibri" w:hAnsi="Calibri" w:cs="Calibri"/>
          <w:bCs/>
          <w:sz w:val="22"/>
          <w:szCs w:val="22"/>
        </w:rPr>
      </w:pPr>
    </w:p>
    <w:p w14:paraId="7B33EE8C" w14:textId="77777777" w:rsidR="00F92FC6" w:rsidRDefault="00F92FC6" w:rsidP="00F92FC6">
      <w:pPr>
        <w:widowControl w:val="0"/>
        <w:rPr>
          <w:rFonts w:ascii="Calibri" w:hAnsi="Calibri" w:cs="Calibri"/>
          <w:bCs/>
          <w:sz w:val="22"/>
          <w:szCs w:val="22"/>
        </w:rPr>
      </w:pPr>
    </w:p>
    <w:p w14:paraId="12535E8F" w14:textId="77777777" w:rsidR="00F92FC6" w:rsidRDefault="00F92FC6" w:rsidP="00F92FC6">
      <w:pPr>
        <w:widowControl w:val="0"/>
        <w:rPr>
          <w:rFonts w:ascii="Calibri" w:hAnsi="Calibri" w:cs="Calibri"/>
          <w:bCs/>
          <w:sz w:val="22"/>
          <w:szCs w:val="22"/>
        </w:rPr>
      </w:pPr>
    </w:p>
    <w:p w14:paraId="235F446E" w14:textId="77777777" w:rsidR="00F92FC6" w:rsidRDefault="00F92FC6" w:rsidP="00F92FC6">
      <w:pPr>
        <w:widowControl w:val="0"/>
        <w:rPr>
          <w:rFonts w:ascii="Calibri" w:hAnsi="Calibri" w:cs="Calibri"/>
          <w:bCs/>
          <w:sz w:val="22"/>
          <w:szCs w:val="22"/>
        </w:rPr>
      </w:pPr>
    </w:p>
    <w:p w14:paraId="18D0F772" w14:textId="77777777" w:rsidR="00F92FC6" w:rsidRDefault="00F92FC6" w:rsidP="00F92FC6">
      <w:pPr>
        <w:widowControl w:val="0"/>
        <w:rPr>
          <w:rFonts w:ascii="Calibri" w:hAnsi="Calibri" w:cs="Calibri"/>
          <w:bCs/>
          <w:sz w:val="22"/>
          <w:szCs w:val="22"/>
        </w:rPr>
      </w:pPr>
    </w:p>
    <w:p w14:paraId="23B18ED5" w14:textId="5A62E6D2" w:rsidR="0063433D" w:rsidRPr="00DD1CA8" w:rsidRDefault="008E4049" w:rsidP="00AC6D61">
      <w:pPr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1" layoutInCell="1" allowOverlap="0" wp14:anchorId="071F1178" wp14:editId="08A91A4E">
                <wp:simplePos x="0" y="0"/>
                <wp:positionH relativeFrom="page">
                  <wp:posOffset>122555</wp:posOffset>
                </wp:positionH>
                <wp:positionV relativeFrom="page">
                  <wp:posOffset>7200899</wp:posOffset>
                </wp:positionV>
                <wp:extent cx="360045" cy="0"/>
                <wp:effectExtent l="0" t="0" r="0" b="0"/>
                <wp:wrapNone/>
                <wp:docPr id="1229754562" name="Connecteur droit avec flèch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045" cy="0"/>
                        </a:xfrm>
                        <a:prstGeom prst="straightConnector1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4C7F7F4" id="Connecteur droit avec flèche 1" o:spid="_x0000_s1026" type="#_x0000_t32" style="position:absolute;margin-left:9.65pt;margin-top:567pt;width:28.3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" o:allowoverlap="f" strokeweight=".25pt">
                <v:stroke dashstyle="1 1" endcap="round"/>
                <w10:wrap anchorx="page" anchory="page"/>
                <w10:anchorlock/>
              </v:shape>
            </w:pict>
          </mc:Fallback>
        </mc:AlternateContent>
      </w:r>
    </w:p>
    <w:p w14:paraId="6DC1409E" w14:textId="77777777" w:rsidR="0063433D" w:rsidRDefault="0063433D" w:rsidP="00FE163F">
      <w:pPr>
        <w:pStyle w:val="Default"/>
        <w:rPr>
          <w:b/>
          <w:bCs/>
          <w:sz w:val="28"/>
          <w:szCs w:val="28"/>
        </w:rPr>
      </w:pPr>
    </w:p>
    <w:sectPr w:rsidR="0063433D" w:rsidSect="00F81BCB">
      <w:pgSz w:w="11906" w:h="16838"/>
      <w:pgMar w:top="540" w:right="92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9FE8D" w14:textId="77777777" w:rsidR="00E75051" w:rsidRDefault="00E75051" w:rsidP="00C27179">
      <w:r>
        <w:separator/>
      </w:r>
    </w:p>
  </w:endnote>
  <w:endnote w:type="continuationSeparator" w:id="0">
    <w:p w14:paraId="5758B6B0" w14:textId="77777777" w:rsidR="00E75051" w:rsidRDefault="00E75051" w:rsidP="00C27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D50BD" w14:textId="77777777" w:rsidR="00E75051" w:rsidRDefault="00E75051" w:rsidP="00C27179">
      <w:r>
        <w:separator/>
      </w:r>
    </w:p>
  </w:footnote>
  <w:footnote w:type="continuationSeparator" w:id="0">
    <w:p w14:paraId="74F29CA7" w14:textId="77777777" w:rsidR="00E75051" w:rsidRDefault="00E75051" w:rsidP="00C27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52525"/>
    <w:multiLevelType w:val="hybridMultilevel"/>
    <w:tmpl w:val="39643B9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855FE"/>
    <w:multiLevelType w:val="hybridMultilevel"/>
    <w:tmpl w:val="7D2441C8"/>
    <w:lvl w:ilvl="0" w:tplc="E64EC81A">
      <w:start w:val="2"/>
      <w:numFmt w:val="bullet"/>
      <w:lvlText w:val="&gt;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F0D1FC9"/>
    <w:multiLevelType w:val="hybridMultilevel"/>
    <w:tmpl w:val="80384300"/>
    <w:lvl w:ilvl="0" w:tplc="040C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B028B4"/>
    <w:multiLevelType w:val="hybridMultilevel"/>
    <w:tmpl w:val="6160F4D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A45131"/>
    <w:multiLevelType w:val="hybridMultilevel"/>
    <w:tmpl w:val="07CA3900"/>
    <w:lvl w:ilvl="0" w:tplc="82C07522">
      <w:numFmt w:val="bullet"/>
      <w:lvlText w:val=""/>
      <w:lvlJc w:val="left"/>
      <w:pPr>
        <w:ind w:left="644" w:hanging="360"/>
      </w:pPr>
      <w:rPr>
        <w:rFonts w:ascii="Symbol" w:eastAsia="Times New Roman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638C34DC"/>
    <w:multiLevelType w:val="hybridMultilevel"/>
    <w:tmpl w:val="A3266C5C"/>
    <w:lvl w:ilvl="0" w:tplc="C0842FB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768072">
    <w:abstractNumId w:val="1"/>
  </w:num>
  <w:num w:numId="2" w16cid:durableId="1198734590">
    <w:abstractNumId w:val="3"/>
  </w:num>
  <w:num w:numId="3" w16cid:durableId="303506519">
    <w:abstractNumId w:val="5"/>
  </w:num>
  <w:num w:numId="4" w16cid:durableId="1359814894">
    <w:abstractNumId w:val="4"/>
  </w:num>
  <w:num w:numId="5" w16cid:durableId="4719657">
    <w:abstractNumId w:val="2"/>
  </w:num>
  <w:num w:numId="6" w16cid:durableId="1937010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3A0"/>
    <w:rsid w:val="00013795"/>
    <w:rsid w:val="00013A0F"/>
    <w:rsid w:val="00016B03"/>
    <w:rsid w:val="0001726C"/>
    <w:rsid w:val="000253C2"/>
    <w:rsid w:val="00025A05"/>
    <w:rsid w:val="000260A8"/>
    <w:rsid w:val="00030BBB"/>
    <w:rsid w:val="00037C8E"/>
    <w:rsid w:val="0004549A"/>
    <w:rsid w:val="00051D1C"/>
    <w:rsid w:val="0005265B"/>
    <w:rsid w:val="00063F3D"/>
    <w:rsid w:val="00071541"/>
    <w:rsid w:val="000764FF"/>
    <w:rsid w:val="00083B71"/>
    <w:rsid w:val="000917FE"/>
    <w:rsid w:val="00097481"/>
    <w:rsid w:val="000A102F"/>
    <w:rsid w:val="000A321A"/>
    <w:rsid w:val="000C4101"/>
    <w:rsid w:val="000C417B"/>
    <w:rsid w:val="000D4BB2"/>
    <w:rsid w:val="000E7730"/>
    <w:rsid w:val="000F4AEE"/>
    <w:rsid w:val="000F5A94"/>
    <w:rsid w:val="000F65C8"/>
    <w:rsid w:val="0010576C"/>
    <w:rsid w:val="00106D2C"/>
    <w:rsid w:val="00112934"/>
    <w:rsid w:val="00113A34"/>
    <w:rsid w:val="00115307"/>
    <w:rsid w:val="00120DB1"/>
    <w:rsid w:val="00144707"/>
    <w:rsid w:val="00150240"/>
    <w:rsid w:val="00160A47"/>
    <w:rsid w:val="001615DF"/>
    <w:rsid w:val="001620F3"/>
    <w:rsid w:val="00164D36"/>
    <w:rsid w:val="001653B9"/>
    <w:rsid w:val="00166393"/>
    <w:rsid w:val="00180985"/>
    <w:rsid w:val="00181A54"/>
    <w:rsid w:val="00182F33"/>
    <w:rsid w:val="00183669"/>
    <w:rsid w:val="00184CED"/>
    <w:rsid w:val="001878BB"/>
    <w:rsid w:val="001943D1"/>
    <w:rsid w:val="001A2AA0"/>
    <w:rsid w:val="001B2D4F"/>
    <w:rsid w:val="001B7039"/>
    <w:rsid w:val="001C1AA3"/>
    <w:rsid w:val="001C33B4"/>
    <w:rsid w:val="001D5C35"/>
    <w:rsid w:val="001E2F7D"/>
    <w:rsid w:val="001E7F0A"/>
    <w:rsid w:val="001F18E6"/>
    <w:rsid w:val="00202453"/>
    <w:rsid w:val="0021003B"/>
    <w:rsid w:val="00213A9E"/>
    <w:rsid w:val="0021505F"/>
    <w:rsid w:val="0021569E"/>
    <w:rsid w:val="00221FA8"/>
    <w:rsid w:val="00222876"/>
    <w:rsid w:val="00247F7B"/>
    <w:rsid w:val="00250210"/>
    <w:rsid w:val="002542A1"/>
    <w:rsid w:val="0025571C"/>
    <w:rsid w:val="0026295B"/>
    <w:rsid w:val="00263603"/>
    <w:rsid w:val="0026657F"/>
    <w:rsid w:val="002722D0"/>
    <w:rsid w:val="00275014"/>
    <w:rsid w:val="0027532A"/>
    <w:rsid w:val="00280CF6"/>
    <w:rsid w:val="002928C0"/>
    <w:rsid w:val="0029681B"/>
    <w:rsid w:val="00296B8E"/>
    <w:rsid w:val="00297B8B"/>
    <w:rsid w:val="002A1579"/>
    <w:rsid w:val="002B20F6"/>
    <w:rsid w:val="002B4105"/>
    <w:rsid w:val="002B56A8"/>
    <w:rsid w:val="002E4256"/>
    <w:rsid w:val="00301219"/>
    <w:rsid w:val="003078DA"/>
    <w:rsid w:val="00322BE5"/>
    <w:rsid w:val="00323E9B"/>
    <w:rsid w:val="00324DB6"/>
    <w:rsid w:val="00335036"/>
    <w:rsid w:val="003531CE"/>
    <w:rsid w:val="00354B7B"/>
    <w:rsid w:val="003575AB"/>
    <w:rsid w:val="0036370B"/>
    <w:rsid w:val="00370751"/>
    <w:rsid w:val="003742E9"/>
    <w:rsid w:val="003833C7"/>
    <w:rsid w:val="003904F4"/>
    <w:rsid w:val="00397EBA"/>
    <w:rsid w:val="003A50B4"/>
    <w:rsid w:val="003A5948"/>
    <w:rsid w:val="003B1764"/>
    <w:rsid w:val="003B3EBF"/>
    <w:rsid w:val="003B66BB"/>
    <w:rsid w:val="003B765A"/>
    <w:rsid w:val="003C29E1"/>
    <w:rsid w:val="003E0D66"/>
    <w:rsid w:val="003E527B"/>
    <w:rsid w:val="003E6106"/>
    <w:rsid w:val="004064DE"/>
    <w:rsid w:val="00407886"/>
    <w:rsid w:val="004106C2"/>
    <w:rsid w:val="00410F04"/>
    <w:rsid w:val="00420A50"/>
    <w:rsid w:val="00422B58"/>
    <w:rsid w:val="00434492"/>
    <w:rsid w:val="004451DB"/>
    <w:rsid w:val="0044610E"/>
    <w:rsid w:val="004611FB"/>
    <w:rsid w:val="0046316D"/>
    <w:rsid w:val="00465211"/>
    <w:rsid w:val="00465F26"/>
    <w:rsid w:val="00466395"/>
    <w:rsid w:val="00474B4A"/>
    <w:rsid w:val="00476963"/>
    <w:rsid w:val="00484452"/>
    <w:rsid w:val="004B360A"/>
    <w:rsid w:val="004C2616"/>
    <w:rsid w:val="004D24BB"/>
    <w:rsid w:val="004E1783"/>
    <w:rsid w:val="004E683A"/>
    <w:rsid w:val="004F09D2"/>
    <w:rsid w:val="004F5ADB"/>
    <w:rsid w:val="005023F2"/>
    <w:rsid w:val="005026E8"/>
    <w:rsid w:val="00505584"/>
    <w:rsid w:val="0050661E"/>
    <w:rsid w:val="005072B9"/>
    <w:rsid w:val="0051066D"/>
    <w:rsid w:val="00511188"/>
    <w:rsid w:val="00512502"/>
    <w:rsid w:val="00515D1E"/>
    <w:rsid w:val="00516FC6"/>
    <w:rsid w:val="00533118"/>
    <w:rsid w:val="00541C8C"/>
    <w:rsid w:val="00541D10"/>
    <w:rsid w:val="00546ACD"/>
    <w:rsid w:val="00547B15"/>
    <w:rsid w:val="0055202D"/>
    <w:rsid w:val="005715A6"/>
    <w:rsid w:val="00571A6C"/>
    <w:rsid w:val="005722A7"/>
    <w:rsid w:val="0058119C"/>
    <w:rsid w:val="005833A5"/>
    <w:rsid w:val="0058444A"/>
    <w:rsid w:val="00587757"/>
    <w:rsid w:val="00591B9D"/>
    <w:rsid w:val="00591C42"/>
    <w:rsid w:val="00594FEA"/>
    <w:rsid w:val="005A287D"/>
    <w:rsid w:val="005A3613"/>
    <w:rsid w:val="005A7C92"/>
    <w:rsid w:val="005B53A0"/>
    <w:rsid w:val="005B5DC1"/>
    <w:rsid w:val="005C3991"/>
    <w:rsid w:val="005D218F"/>
    <w:rsid w:val="005D51E0"/>
    <w:rsid w:val="005F58AA"/>
    <w:rsid w:val="0060155E"/>
    <w:rsid w:val="0060732D"/>
    <w:rsid w:val="00612D69"/>
    <w:rsid w:val="00626E9F"/>
    <w:rsid w:val="0063433D"/>
    <w:rsid w:val="00641DBA"/>
    <w:rsid w:val="00642600"/>
    <w:rsid w:val="00647A79"/>
    <w:rsid w:val="0066082C"/>
    <w:rsid w:val="0067194A"/>
    <w:rsid w:val="0067680E"/>
    <w:rsid w:val="0069163D"/>
    <w:rsid w:val="0069507E"/>
    <w:rsid w:val="006A0B90"/>
    <w:rsid w:val="006A1A35"/>
    <w:rsid w:val="006A1CB7"/>
    <w:rsid w:val="006A49AB"/>
    <w:rsid w:val="006A6AF6"/>
    <w:rsid w:val="006C1426"/>
    <w:rsid w:val="006C1A6F"/>
    <w:rsid w:val="006C2A44"/>
    <w:rsid w:val="006D171C"/>
    <w:rsid w:val="006D3888"/>
    <w:rsid w:val="006D4452"/>
    <w:rsid w:val="006D59C3"/>
    <w:rsid w:val="006E013E"/>
    <w:rsid w:val="006E05B6"/>
    <w:rsid w:val="006E0E52"/>
    <w:rsid w:val="007011FC"/>
    <w:rsid w:val="00701C6C"/>
    <w:rsid w:val="00702D7D"/>
    <w:rsid w:val="007119AD"/>
    <w:rsid w:val="007126E1"/>
    <w:rsid w:val="00725F73"/>
    <w:rsid w:val="007371B2"/>
    <w:rsid w:val="00744628"/>
    <w:rsid w:val="007500C4"/>
    <w:rsid w:val="007515D0"/>
    <w:rsid w:val="00754EC0"/>
    <w:rsid w:val="00755CF7"/>
    <w:rsid w:val="00770349"/>
    <w:rsid w:val="007848B0"/>
    <w:rsid w:val="00785DFC"/>
    <w:rsid w:val="00792C21"/>
    <w:rsid w:val="00793054"/>
    <w:rsid w:val="00796BEB"/>
    <w:rsid w:val="007A07BC"/>
    <w:rsid w:val="007A6B92"/>
    <w:rsid w:val="007B13B6"/>
    <w:rsid w:val="007C2562"/>
    <w:rsid w:val="007C68C5"/>
    <w:rsid w:val="007D6181"/>
    <w:rsid w:val="007E1238"/>
    <w:rsid w:val="007E415C"/>
    <w:rsid w:val="007E4E96"/>
    <w:rsid w:val="007E510C"/>
    <w:rsid w:val="007F14AF"/>
    <w:rsid w:val="007F2CAA"/>
    <w:rsid w:val="007F3892"/>
    <w:rsid w:val="007F5CDF"/>
    <w:rsid w:val="007F77C3"/>
    <w:rsid w:val="008348A9"/>
    <w:rsid w:val="008438A9"/>
    <w:rsid w:val="008547A5"/>
    <w:rsid w:val="00861E71"/>
    <w:rsid w:val="008630D4"/>
    <w:rsid w:val="008659A1"/>
    <w:rsid w:val="00871EF8"/>
    <w:rsid w:val="0087750A"/>
    <w:rsid w:val="0088251B"/>
    <w:rsid w:val="008827B5"/>
    <w:rsid w:val="00882A47"/>
    <w:rsid w:val="00887194"/>
    <w:rsid w:val="008916DC"/>
    <w:rsid w:val="00891829"/>
    <w:rsid w:val="00896E80"/>
    <w:rsid w:val="008A063F"/>
    <w:rsid w:val="008A2D8E"/>
    <w:rsid w:val="008A6CCD"/>
    <w:rsid w:val="008D261F"/>
    <w:rsid w:val="008D440F"/>
    <w:rsid w:val="008D59CF"/>
    <w:rsid w:val="008E3C1E"/>
    <w:rsid w:val="008E4049"/>
    <w:rsid w:val="008F0B26"/>
    <w:rsid w:val="00900BC1"/>
    <w:rsid w:val="00902F7B"/>
    <w:rsid w:val="009058E5"/>
    <w:rsid w:val="00905915"/>
    <w:rsid w:val="00915CD8"/>
    <w:rsid w:val="009220A6"/>
    <w:rsid w:val="00933DC5"/>
    <w:rsid w:val="00935CE0"/>
    <w:rsid w:val="009428EF"/>
    <w:rsid w:val="009667FF"/>
    <w:rsid w:val="00970540"/>
    <w:rsid w:val="009A3847"/>
    <w:rsid w:val="009A7C94"/>
    <w:rsid w:val="009B1F4E"/>
    <w:rsid w:val="009B2C08"/>
    <w:rsid w:val="009B76AE"/>
    <w:rsid w:val="009C196D"/>
    <w:rsid w:val="009C2EEF"/>
    <w:rsid w:val="009C63F0"/>
    <w:rsid w:val="009D6CBF"/>
    <w:rsid w:val="009E47F5"/>
    <w:rsid w:val="009E7462"/>
    <w:rsid w:val="009F14FA"/>
    <w:rsid w:val="009F35F1"/>
    <w:rsid w:val="00A0140C"/>
    <w:rsid w:val="00A04BE3"/>
    <w:rsid w:val="00A1097E"/>
    <w:rsid w:val="00A1694E"/>
    <w:rsid w:val="00A2422F"/>
    <w:rsid w:val="00A426DE"/>
    <w:rsid w:val="00A55BB0"/>
    <w:rsid w:val="00A65102"/>
    <w:rsid w:val="00A7027D"/>
    <w:rsid w:val="00A711B7"/>
    <w:rsid w:val="00A712CB"/>
    <w:rsid w:val="00A84A18"/>
    <w:rsid w:val="00A90344"/>
    <w:rsid w:val="00A979FB"/>
    <w:rsid w:val="00AA606B"/>
    <w:rsid w:val="00AB1758"/>
    <w:rsid w:val="00AB327E"/>
    <w:rsid w:val="00AC4A64"/>
    <w:rsid w:val="00AC6D61"/>
    <w:rsid w:val="00AD13CC"/>
    <w:rsid w:val="00AD65A1"/>
    <w:rsid w:val="00AF05D9"/>
    <w:rsid w:val="00AF13C1"/>
    <w:rsid w:val="00B006F7"/>
    <w:rsid w:val="00B033AE"/>
    <w:rsid w:val="00B113E8"/>
    <w:rsid w:val="00B1375C"/>
    <w:rsid w:val="00B158FC"/>
    <w:rsid w:val="00B16716"/>
    <w:rsid w:val="00B2497D"/>
    <w:rsid w:val="00B3159E"/>
    <w:rsid w:val="00B36232"/>
    <w:rsid w:val="00B418E8"/>
    <w:rsid w:val="00B46137"/>
    <w:rsid w:val="00B46C49"/>
    <w:rsid w:val="00B72AD1"/>
    <w:rsid w:val="00B8620D"/>
    <w:rsid w:val="00B905A0"/>
    <w:rsid w:val="00B91CC4"/>
    <w:rsid w:val="00B923A5"/>
    <w:rsid w:val="00B9730C"/>
    <w:rsid w:val="00BA0EA9"/>
    <w:rsid w:val="00BB00B6"/>
    <w:rsid w:val="00BC5898"/>
    <w:rsid w:val="00BD3007"/>
    <w:rsid w:val="00BD374C"/>
    <w:rsid w:val="00BD539E"/>
    <w:rsid w:val="00BD643D"/>
    <w:rsid w:val="00BE4F53"/>
    <w:rsid w:val="00BE7B93"/>
    <w:rsid w:val="00BE7E30"/>
    <w:rsid w:val="00BF1C1C"/>
    <w:rsid w:val="00BF3AFD"/>
    <w:rsid w:val="00BF57B1"/>
    <w:rsid w:val="00C0607A"/>
    <w:rsid w:val="00C11404"/>
    <w:rsid w:val="00C141B0"/>
    <w:rsid w:val="00C21624"/>
    <w:rsid w:val="00C23B90"/>
    <w:rsid w:val="00C24FE1"/>
    <w:rsid w:val="00C27179"/>
    <w:rsid w:val="00C31FD0"/>
    <w:rsid w:val="00C431BB"/>
    <w:rsid w:val="00C51F06"/>
    <w:rsid w:val="00C5323F"/>
    <w:rsid w:val="00C5511A"/>
    <w:rsid w:val="00C6233B"/>
    <w:rsid w:val="00C76B6D"/>
    <w:rsid w:val="00C82F08"/>
    <w:rsid w:val="00C85620"/>
    <w:rsid w:val="00C9030D"/>
    <w:rsid w:val="00CA27A2"/>
    <w:rsid w:val="00CA2EB2"/>
    <w:rsid w:val="00CB441C"/>
    <w:rsid w:val="00CB55C2"/>
    <w:rsid w:val="00CC21F2"/>
    <w:rsid w:val="00CC3BAB"/>
    <w:rsid w:val="00CD29D1"/>
    <w:rsid w:val="00CD6B85"/>
    <w:rsid w:val="00CF3822"/>
    <w:rsid w:val="00D22A7F"/>
    <w:rsid w:val="00D3514E"/>
    <w:rsid w:val="00D5385A"/>
    <w:rsid w:val="00D55888"/>
    <w:rsid w:val="00D619FD"/>
    <w:rsid w:val="00D645BB"/>
    <w:rsid w:val="00D70B46"/>
    <w:rsid w:val="00D7218F"/>
    <w:rsid w:val="00D729CB"/>
    <w:rsid w:val="00D73DBF"/>
    <w:rsid w:val="00D74F5A"/>
    <w:rsid w:val="00D768DE"/>
    <w:rsid w:val="00D76F00"/>
    <w:rsid w:val="00D8034E"/>
    <w:rsid w:val="00D9277D"/>
    <w:rsid w:val="00D92959"/>
    <w:rsid w:val="00DA7D36"/>
    <w:rsid w:val="00DB7446"/>
    <w:rsid w:val="00DB7FE1"/>
    <w:rsid w:val="00DC0AB4"/>
    <w:rsid w:val="00DC65BE"/>
    <w:rsid w:val="00DD1726"/>
    <w:rsid w:val="00DD1CA8"/>
    <w:rsid w:val="00DD3887"/>
    <w:rsid w:val="00DD617F"/>
    <w:rsid w:val="00DE7951"/>
    <w:rsid w:val="00E00B7D"/>
    <w:rsid w:val="00E16FA8"/>
    <w:rsid w:val="00E20008"/>
    <w:rsid w:val="00E22437"/>
    <w:rsid w:val="00E22C25"/>
    <w:rsid w:val="00E27EAA"/>
    <w:rsid w:val="00E3136C"/>
    <w:rsid w:val="00E4340D"/>
    <w:rsid w:val="00E50970"/>
    <w:rsid w:val="00E52ADD"/>
    <w:rsid w:val="00E5769F"/>
    <w:rsid w:val="00E63C3C"/>
    <w:rsid w:val="00E7362C"/>
    <w:rsid w:val="00E7384B"/>
    <w:rsid w:val="00E74CF9"/>
    <w:rsid w:val="00E75051"/>
    <w:rsid w:val="00E863CB"/>
    <w:rsid w:val="00E964E3"/>
    <w:rsid w:val="00E97118"/>
    <w:rsid w:val="00EA4277"/>
    <w:rsid w:val="00EA4624"/>
    <w:rsid w:val="00EB2F3E"/>
    <w:rsid w:val="00EB52C1"/>
    <w:rsid w:val="00EB7E01"/>
    <w:rsid w:val="00EC4044"/>
    <w:rsid w:val="00ED6824"/>
    <w:rsid w:val="00ED7185"/>
    <w:rsid w:val="00ED73E4"/>
    <w:rsid w:val="00EE78B2"/>
    <w:rsid w:val="00EF5488"/>
    <w:rsid w:val="00F10E82"/>
    <w:rsid w:val="00F1602E"/>
    <w:rsid w:val="00F30BFF"/>
    <w:rsid w:val="00F41F09"/>
    <w:rsid w:val="00F453E6"/>
    <w:rsid w:val="00F50016"/>
    <w:rsid w:val="00F64A02"/>
    <w:rsid w:val="00F657D4"/>
    <w:rsid w:val="00F709E2"/>
    <w:rsid w:val="00F74E57"/>
    <w:rsid w:val="00F81BCB"/>
    <w:rsid w:val="00F83A09"/>
    <w:rsid w:val="00F92FC6"/>
    <w:rsid w:val="00FA2880"/>
    <w:rsid w:val="00FB15BE"/>
    <w:rsid w:val="00FC4062"/>
    <w:rsid w:val="00FD0575"/>
    <w:rsid w:val="00FD577A"/>
    <w:rsid w:val="00FE163F"/>
    <w:rsid w:val="00FE3815"/>
    <w:rsid w:val="00FE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position-horizontal-relative:page;mso-position-vertical-relative:page" fillcolor="white">
      <v:fill color="white"/>
    </o:shapedefaults>
    <o:shapelayout v:ext="edit">
      <o:idmap v:ext="edit" data="1"/>
    </o:shapelayout>
  </w:shapeDefaults>
  <w:decimalSymbol w:val=","/>
  <w:listSeparator w:val=";"/>
  <w14:docId w14:val="39B2E0C4"/>
  <w15:docId w15:val="{8C499679-D7D7-48D6-A014-74A62250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BEB"/>
    <w:rPr>
      <w:sz w:val="24"/>
      <w:szCs w:val="24"/>
    </w:rPr>
  </w:style>
  <w:style w:type="paragraph" w:styleId="Titre1">
    <w:name w:val="heading 1"/>
    <w:basedOn w:val="Normal"/>
    <w:next w:val="Normal"/>
    <w:qFormat/>
    <w:rsid w:val="00796BEB"/>
    <w:pPr>
      <w:keepNext/>
      <w:ind w:left="-720"/>
      <w:outlineLvl w:val="0"/>
    </w:pPr>
    <w:rPr>
      <w:b/>
      <w:bCs/>
      <w:sz w:val="56"/>
    </w:rPr>
  </w:style>
  <w:style w:type="paragraph" w:styleId="Titre2">
    <w:name w:val="heading 2"/>
    <w:basedOn w:val="Normal"/>
    <w:next w:val="Normal"/>
    <w:qFormat/>
    <w:rsid w:val="00796BEB"/>
    <w:pPr>
      <w:keepNext/>
      <w:jc w:val="both"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rsid w:val="00796BEB"/>
    <w:pPr>
      <w:keepNext/>
      <w:jc w:val="both"/>
      <w:outlineLvl w:val="2"/>
    </w:pPr>
    <w:rPr>
      <w:b/>
      <w:bCs/>
      <w:sz w:val="32"/>
    </w:rPr>
  </w:style>
  <w:style w:type="paragraph" w:styleId="Titre4">
    <w:name w:val="heading 4"/>
    <w:basedOn w:val="Normal"/>
    <w:next w:val="Normal"/>
    <w:qFormat/>
    <w:rsid w:val="00796BE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CA2EB2"/>
    <w:rPr>
      <w:color w:val="0000FF"/>
      <w:u w:val="single"/>
    </w:rPr>
  </w:style>
  <w:style w:type="paragraph" w:customStyle="1" w:styleId="Default">
    <w:name w:val="Default"/>
    <w:rsid w:val="00FE163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En-tte">
    <w:name w:val="header"/>
    <w:basedOn w:val="Normal"/>
    <w:link w:val="En-tteCar"/>
    <w:rsid w:val="00C2717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C27179"/>
    <w:rPr>
      <w:sz w:val="24"/>
      <w:szCs w:val="24"/>
    </w:rPr>
  </w:style>
  <w:style w:type="paragraph" w:styleId="Pieddepage">
    <w:name w:val="footer"/>
    <w:basedOn w:val="Normal"/>
    <w:link w:val="PieddepageCar"/>
    <w:rsid w:val="00C2717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C27179"/>
    <w:rPr>
      <w:sz w:val="24"/>
      <w:szCs w:val="24"/>
    </w:rPr>
  </w:style>
  <w:style w:type="character" w:styleId="lev">
    <w:name w:val="Strong"/>
    <w:qFormat/>
    <w:rsid w:val="00BD3007"/>
    <w:rPr>
      <w:b/>
      <w:bCs/>
    </w:rPr>
  </w:style>
  <w:style w:type="paragraph" w:styleId="Paragraphedeliste">
    <w:name w:val="List Paragraph"/>
    <w:basedOn w:val="Normal"/>
    <w:uiPriority w:val="34"/>
    <w:qFormat/>
    <w:rsid w:val="007E51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FILSEL\FILSEL\mod&#233;le%20lettre%20FILSEL%20VOYAGES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8F3AEDB-0653-47D2-B1E8-428AF9398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modéle lettre FILSEL VOYAGES.dot</Template>
  <TotalTime>202</TotalTime>
  <Pages>2</Pages>
  <Words>301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FILSEL VOYAGES</vt:lpstr>
    </vt:vector>
  </TitlesOfParts>
  <Company>Microsoft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FILSEL VOYAGES</dc:title>
  <dc:subject/>
  <dc:creator>voyag</dc:creator>
  <cp:keywords/>
  <dc:description/>
  <cp:lastModifiedBy>Liliane Minotti</cp:lastModifiedBy>
  <cp:revision>45</cp:revision>
  <cp:lastPrinted>2023-06-17T06:17:00Z</cp:lastPrinted>
  <dcterms:created xsi:type="dcterms:W3CDTF">2024-11-13T13:52:00Z</dcterms:created>
  <dcterms:modified xsi:type="dcterms:W3CDTF">2026-09-09T10:05:00Z</dcterms:modified>
</cp:coreProperties>
</file>